
<file path=[Content_Types].xml><?xml version="1.0" encoding="utf-8"?>
<Types xmlns="http://schemas.openxmlformats.org/package/2006/content-types">
  <Default Extension="emf" ContentType="image/x-emf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E53E0" w14:textId="77777777" w:rsidR="00DA5B63" w:rsidRDefault="00DA5B63" w:rsidP="00731BD9"/>
    <w:p w14:paraId="43A5C79A" w14:textId="77777777" w:rsidR="00731BD9" w:rsidRDefault="00731BD9" w:rsidP="00731BD9"/>
    <w:p w14:paraId="3F9ADD66" w14:textId="77777777" w:rsidR="00731BD9" w:rsidRPr="00731BD9" w:rsidRDefault="00731BD9" w:rsidP="00731BD9">
      <w:pPr>
        <w:rPr>
          <w:b/>
          <w:bCs/>
        </w:rPr>
      </w:pPr>
      <w:r w:rsidRPr="00731BD9">
        <w:rPr>
          <w:b/>
          <w:bCs/>
        </w:rPr>
        <w:t>A/A Junta Electoral del Claustro</w:t>
      </w:r>
    </w:p>
    <w:p w14:paraId="332C6CDE" w14:textId="77777777" w:rsidR="00731BD9" w:rsidRDefault="00731BD9" w:rsidP="00731BD9">
      <w:r>
        <w:t>Centro Asociado de la UNED en Guadalajara</w:t>
      </w:r>
    </w:p>
    <w:p w14:paraId="4A59602F" w14:textId="77777777" w:rsidR="00731BD9" w:rsidRDefault="00731BD9" w:rsidP="00731BD9">
      <w:r>
        <w:t>C/ Atienza, 4; Centro San José</w:t>
      </w:r>
    </w:p>
    <w:p w14:paraId="61CBB540" w14:textId="77777777" w:rsidR="00731BD9" w:rsidRDefault="00731BD9" w:rsidP="00731BD9">
      <w:r>
        <w:t>19003 Guadalajara</w:t>
      </w:r>
    </w:p>
    <w:p w14:paraId="4E666FC9" w14:textId="77777777" w:rsidR="00731BD9" w:rsidRDefault="00731BD9" w:rsidP="00731BD9"/>
    <w:p w14:paraId="5EF551B5" w14:textId="2437286C" w:rsidR="00731BD9" w:rsidRDefault="00731BD9" w:rsidP="00731BD9">
      <w:pPr>
        <w:jc w:val="right"/>
      </w:pPr>
      <w:r>
        <w:t>Guadalajara, a ____ de _________de 2025</w:t>
      </w:r>
    </w:p>
    <w:p w14:paraId="584ADBFE" w14:textId="77777777" w:rsidR="00731BD9" w:rsidRDefault="00731BD9" w:rsidP="00731BD9"/>
    <w:p w14:paraId="044C7775" w14:textId="77777777" w:rsidR="00731BD9" w:rsidRDefault="00731BD9" w:rsidP="00731BD9">
      <w:r>
        <w:t>Estimados Srs./Sras.:</w:t>
      </w:r>
    </w:p>
    <w:p w14:paraId="048F69CC" w14:textId="77777777" w:rsidR="00731BD9" w:rsidRDefault="00731BD9" w:rsidP="00731BD9">
      <w:r>
        <w:t>D./Dª _____________________________con D.N.I. ________________miembro del</w:t>
      </w:r>
    </w:p>
    <w:p w14:paraId="0CDA639F" w14:textId="77777777" w:rsidR="00731BD9" w:rsidRDefault="00731BD9" w:rsidP="00731BD9">
      <w:r>
        <w:t>sector/es (marque con una X el/los que proceda):</w:t>
      </w:r>
    </w:p>
    <w:p w14:paraId="19AF8191" w14:textId="0BE39D11" w:rsidR="00731BD9" w:rsidRDefault="00731BD9" w:rsidP="00731BD9">
      <w:r>
        <w:t xml:space="preserve">(    ) P.T.G.A.S. </w:t>
      </w:r>
    </w:p>
    <w:p w14:paraId="0DB9E814" w14:textId="05C700D1" w:rsidR="00731BD9" w:rsidRDefault="00731BD9" w:rsidP="00731BD9">
      <w:r>
        <w:t xml:space="preserve">(    ) Profesor-Tutor </w:t>
      </w:r>
    </w:p>
    <w:p w14:paraId="125882D2" w14:textId="317DD5E4" w:rsidR="00731BD9" w:rsidRDefault="00731BD9" w:rsidP="00731BD9">
      <w:r>
        <w:t>(    ) Estudiante del Centro Asociado de la UNED en Guadalajara</w:t>
      </w:r>
    </w:p>
    <w:p w14:paraId="35B38BB6" w14:textId="77777777" w:rsidR="00731BD9" w:rsidRDefault="00731BD9" w:rsidP="00731BD9"/>
    <w:p w14:paraId="689F5DAC" w14:textId="77777777" w:rsidR="00731BD9" w:rsidRDefault="00731BD9" w:rsidP="00731BD9">
      <w:pPr>
        <w:rPr>
          <w:b/>
          <w:bCs/>
        </w:rPr>
      </w:pPr>
      <w:r w:rsidRPr="00731BD9">
        <w:rPr>
          <w:b/>
          <w:bCs/>
        </w:rPr>
        <w:t>Solicita</w:t>
      </w:r>
    </w:p>
    <w:p w14:paraId="1E87B4D8" w14:textId="77777777" w:rsidR="00731BD9" w:rsidRPr="00731BD9" w:rsidRDefault="00731BD9" w:rsidP="00731BD9">
      <w:pPr>
        <w:rPr>
          <w:b/>
          <w:bCs/>
        </w:rPr>
      </w:pPr>
    </w:p>
    <w:p w14:paraId="44D96FD8" w14:textId="77777777" w:rsidR="00731BD9" w:rsidRDefault="00731BD9" w:rsidP="00731BD9">
      <w:r>
        <w:t>Ejercer su derecho al voto en el Sector de___________________ del Centro Asociado</w:t>
      </w:r>
    </w:p>
    <w:p w14:paraId="15258288" w14:textId="1CE7780B" w:rsidR="00731BD9" w:rsidRDefault="00731BD9" w:rsidP="00731BD9">
      <w:r>
        <w:t>a efectos de las Elecciones al Claustro del Centro Asociado de la UNED en Guadalajara.</w:t>
      </w:r>
    </w:p>
    <w:p w14:paraId="5926F7FC" w14:textId="77777777" w:rsidR="00731BD9" w:rsidRDefault="00731BD9" w:rsidP="00731BD9"/>
    <w:p w14:paraId="5B0D63DC" w14:textId="77777777" w:rsidR="00731BD9" w:rsidRDefault="00731BD9" w:rsidP="00731BD9">
      <w:r>
        <w:t>Esperando sea admitida esta solicitud, se despide atentamente,</w:t>
      </w:r>
    </w:p>
    <w:p w14:paraId="6035388E" w14:textId="77777777" w:rsidR="00731BD9" w:rsidRDefault="00731BD9" w:rsidP="00731BD9"/>
    <w:p w14:paraId="2761300B" w14:textId="77777777" w:rsidR="00731BD9" w:rsidRDefault="00731BD9" w:rsidP="00731BD9"/>
    <w:p w14:paraId="2BBCE190" w14:textId="74C7930C" w:rsidR="00731BD9" w:rsidRDefault="00731BD9" w:rsidP="00731BD9">
      <w:r>
        <w:t>Fdo.</w:t>
      </w:r>
    </w:p>
    <w:p w14:paraId="4890F0A3" w14:textId="10E72FCA" w:rsidR="00731BD9" w:rsidRDefault="00731BD9" w:rsidP="00731BD9"/>
    <w:p w14:paraId="1B3F9E6A" w14:textId="77777777" w:rsidR="00E8722B" w:rsidRDefault="00E8722B" w:rsidP="00731BD9"/>
    <w:p w14:paraId="7425E35E" w14:textId="77777777" w:rsidR="00E8722B" w:rsidRDefault="00E8722B" w:rsidP="00731BD9"/>
    <w:p w14:paraId="7ED69B19" w14:textId="77777777" w:rsidR="00E8722B" w:rsidRDefault="00E8722B" w:rsidP="00731BD9"/>
    <w:p w14:paraId="483BE90E" w14:textId="77777777" w:rsidR="00E8722B" w:rsidRPr="00E8722B" w:rsidRDefault="00E8722B" w:rsidP="00E8722B">
      <w:pPr>
        <w:rPr>
          <w:b/>
          <w:bCs/>
        </w:rPr>
      </w:pPr>
      <w:r w:rsidRPr="00E8722B">
        <w:rPr>
          <w:b/>
          <w:bCs/>
        </w:rPr>
        <w:t>DEBER DE INFORMACIÓN DE PROTECCIÓN DE DATOS.</w:t>
      </w:r>
    </w:p>
    <w:p w14:paraId="3D6898C0" w14:textId="77777777" w:rsidR="00E8722B" w:rsidRPr="00E8722B" w:rsidRDefault="00E8722B" w:rsidP="00E8722B">
      <w:pPr>
        <w:rPr>
          <w:i/>
          <w:iCs/>
        </w:rPr>
      </w:pPr>
      <w:r w:rsidRPr="00E8722B">
        <w:rPr>
          <w:i/>
          <w:iCs/>
        </w:rPr>
        <w:t>De conformidad con lo dispuesto en el RGPD, y la LOPDGDD, se informa que los datos personales recogidos en este documento serán tratados por CENTRO ASOCIADO A LA UNED DE GUADALAJARA (UNED GUADALAJARA) con CIF Q6955006I, con las siguientes finalidades: gestionar el proceso electoral al Claustro del Centro, incluyendo la verificación de requisitos, la publicación de candidaturas y resultados, y la resolución de reclamaciones, de conformidad con la normativa electoral vigente.</w:t>
      </w:r>
    </w:p>
    <w:p w14:paraId="70B8CF58" w14:textId="77777777" w:rsidR="00E8722B" w:rsidRPr="00E8722B" w:rsidRDefault="00E8722B" w:rsidP="00E8722B">
      <w:pPr>
        <w:rPr>
          <w:i/>
          <w:iCs/>
        </w:rPr>
      </w:pPr>
      <w:r w:rsidRPr="00E8722B">
        <w:rPr>
          <w:i/>
          <w:iCs/>
        </w:rPr>
        <w:t>La base jurídica del tratamiento es el cumplimiento de una obligación legal y el ejercicio de poderes públicos conferidos UNED DE GUADALAJARA (art. 6.1.c) y e) del RGPD) en conexión con el Reglamento Electoral del Claustro y normativa interna.  Los datos serán conservados durante el tiempo necesario para cumplir con dicha finalidad y con las obligaciones legales aplicables y no se comunicarán a terceros salvo requerimiento legal.</w:t>
      </w:r>
    </w:p>
    <w:p w14:paraId="7CF75BC0" w14:textId="77777777" w:rsidR="00E8722B" w:rsidRPr="00E8722B" w:rsidRDefault="00E8722B" w:rsidP="00E8722B">
      <w:pPr>
        <w:rPr>
          <w:i/>
          <w:iCs/>
        </w:rPr>
      </w:pPr>
      <w:r w:rsidRPr="00E8722B">
        <w:rPr>
          <w:i/>
          <w:iCs/>
        </w:rPr>
        <w:t>En cumplimiento de los principios de publicidad y transparencia electoral, podrán publicarse los datos identificativos estrictamente necesarios en los tablones de anuncios, sede electrónica y boletines informativos internos de la UNED DE GUADALAJARA</w:t>
      </w:r>
    </w:p>
    <w:p w14:paraId="3887CD76" w14:textId="77777777" w:rsidR="00E8722B" w:rsidRPr="00E8722B" w:rsidRDefault="00E8722B" w:rsidP="00E8722B">
      <w:pPr>
        <w:rPr>
          <w:i/>
          <w:iCs/>
        </w:rPr>
      </w:pPr>
      <w:r w:rsidRPr="00E8722B">
        <w:rPr>
          <w:i/>
          <w:iCs/>
        </w:rPr>
        <w:t xml:space="preserve">Puede ejercer sus derechos de acceso, rectificación, supresión, oposición, limitación y portabilidad por correo postal a la UNED DE GUADALAJARA o por correo electrónico a: </w:t>
      </w:r>
      <w:hyperlink r:id="rId11" w:history="1">
        <w:r w:rsidRPr="00E8722B">
          <w:rPr>
            <w:rStyle w:val="Hipervnculo"/>
            <w:i/>
            <w:iCs/>
          </w:rPr>
          <w:t>protecciondedatos@guadalajara.uned.es</w:t>
        </w:r>
      </w:hyperlink>
      <w:r w:rsidRPr="00E8722B">
        <w:rPr>
          <w:i/>
          <w:iCs/>
        </w:rPr>
        <w:t xml:space="preserve">  , o bien, ponerse en contacto con nuestro Delegado de Protección de Datos: </w:t>
      </w:r>
      <w:hyperlink r:id="rId12" w:history="1">
        <w:r w:rsidRPr="00E8722B">
          <w:rPr>
            <w:rStyle w:val="Hipervnculo"/>
            <w:i/>
            <w:iCs/>
          </w:rPr>
          <w:t>dpd.cliente@conversia.es</w:t>
        </w:r>
      </w:hyperlink>
      <w:r w:rsidRPr="00E8722B">
        <w:rPr>
          <w:i/>
          <w:iCs/>
        </w:rPr>
        <w:t xml:space="preserve">. </w:t>
      </w:r>
    </w:p>
    <w:p w14:paraId="4CE1F352" w14:textId="77777777" w:rsidR="00E8722B" w:rsidRPr="00E8722B" w:rsidRDefault="00E8722B" w:rsidP="00E8722B">
      <w:r w:rsidRPr="00E8722B">
        <w:rPr>
          <w:i/>
          <w:iCs/>
        </w:rPr>
        <w:t xml:space="preserve">Asimismo, podrá reclamar ante la Autoridad de Protección de Datos competente (Agencia Española de Protección de Datos). </w:t>
      </w:r>
    </w:p>
    <w:p w14:paraId="5C58C6AF" w14:textId="77777777" w:rsidR="00E8722B" w:rsidRPr="00731BD9" w:rsidRDefault="00E8722B" w:rsidP="00731BD9"/>
    <w:sectPr w:rsidR="00E8722B" w:rsidRPr="00731BD9" w:rsidSect="00BA57A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268" w:right="1558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8DE2E" w14:textId="77777777" w:rsidR="003C7FA2" w:rsidRDefault="003C7FA2" w:rsidP="00106FC2">
      <w:pPr>
        <w:spacing w:after="0" w:line="240" w:lineRule="auto"/>
      </w:pPr>
      <w:r>
        <w:separator/>
      </w:r>
    </w:p>
  </w:endnote>
  <w:endnote w:type="continuationSeparator" w:id="0">
    <w:p w14:paraId="40B2151F" w14:textId="77777777" w:rsidR="003C7FA2" w:rsidRDefault="003C7FA2" w:rsidP="00106F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ntana ND Cc OsF Semibold">
    <w:altName w:val="Calibri"/>
    <w:panose1 w:val="00000000000000000000"/>
    <w:charset w:val="C8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41CD4" w14:textId="77777777" w:rsidR="00A4577C" w:rsidRDefault="00A4577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6825708"/>
      <w:docPartObj>
        <w:docPartGallery w:val="Page Numbers (Bottom of Page)"/>
        <w:docPartUnique/>
      </w:docPartObj>
    </w:sdtPr>
    <w:sdtContent>
      <w:p w14:paraId="15490FA5" w14:textId="77777777" w:rsidR="005A7CE1" w:rsidRDefault="00136F67" w:rsidP="00591CE0">
        <w:pPr>
          <w:pStyle w:val="Piedepgina"/>
          <w:tabs>
            <w:tab w:val="clear" w:pos="4252"/>
            <w:tab w:val="clear" w:pos="8504"/>
          </w:tabs>
          <w:ind w:left="-141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  <w:p w14:paraId="2C381DF2" w14:textId="4A6E2430" w:rsidR="005A7CE1" w:rsidRDefault="005A7CE1" w:rsidP="00591CE0">
        <w:pPr>
          <w:pStyle w:val="Piedepgina"/>
          <w:tabs>
            <w:tab w:val="clear" w:pos="4252"/>
            <w:tab w:val="clear" w:pos="8504"/>
          </w:tabs>
          <w:ind w:left="-1418"/>
          <w:jc w:val="right"/>
        </w:pPr>
      </w:p>
      <w:p w14:paraId="33FD4839" w14:textId="63141A7D" w:rsidR="00136F67" w:rsidRDefault="00000000" w:rsidP="00591CE0">
        <w:pPr>
          <w:pStyle w:val="Piedepgina"/>
          <w:tabs>
            <w:tab w:val="clear" w:pos="4252"/>
            <w:tab w:val="clear" w:pos="8504"/>
          </w:tabs>
          <w:ind w:left="-1418"/>
          <w:jc w:val="right"/>
        </w:pPr>
      </w:p>
    </w:sdtContent>
  </w:sdt>
  <w:p w14:paraId="16C881D6" w14:textId="79E5796A" w:rsidR="00136F67" w:rsidRDefault="00794A8D">
    <w:pPr>
      <w:pStyle w:val="Piedepgina"/>
    </w:pPr>
    <w:r w:rsidRPr="00794A8D">
      <w:rPr>
        <w:noProof/>
      </w:rPr>
      <w:drawing>
        <wp:inline distT="0" distB="0" distL="0" distR="0" wp14:anchorId="6070EDDE" wp14:editId="3C328A03">
          <wp:extent cx="1087755" cy="178435"/>
          <wp:effectExtent l="0" t="0" r="0" b="0"/>
          <wp:docPr id="57028829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7755" cy="1784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A34C8" w14:textId="77777777" w:rsidR="0053782B" w:rsidRDefault="0053782B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FEA48" w14:textId="77777777" w:rsidR="00A4577C" w:rsidRDefault="00A4577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54303" w14:textId="77777777" w:rsidR="003C7FA2" w:rsidRDefault="003C7FA2" w:rsidP="00106FC2">
      <w:pPr>
        <w:spacing w:after="0" w:line="240" w:lineRule="auto"/>
      </w:pPr>
      <w:r>
        <w:separator/>
      </w:r>
    </w:p>
  </w:footnote>
  <w:footnote w:type="continuationSeparator" w:id="0">
    <w:p w14:paraId="23AA33A7" w14:textId="77777777" w:rsidR="003C7FA2" w:rsidRDefault="003C7FA2" w:rsidP="00106F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5BBD7" w14:textId="77777777" w:rsidR="00A4577C" w:rsidRDefault="00A4577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F2EA79" w14:textId="2DFEDBE2" w:rsidR="00C53283" w:rsidRPr="00ED593F" w:rsidRDefault="007B6B14" w:rsidP="00077D6E">
    <w:pPr>
      <w:pStyle w:val="Encabezado"/>
      <w:rPr>
        <w:rFonts w:ascii="Arial" w:hAnsi="Arial" w:cs="Arial"/>
        <w:b/>
        <w:bCs/>
        <w:color w:val="115740"/>
        <w:sz w:val="18"/>
        <w:szCs w:val="18"/>
      </w:rPr>
    </w:pPr>
    <w:r>
      <w:rPr>
        <w:rFonts w:ascii="Arial" w:hAnsi="Arial" w:cs="Arial"/>
        <w:b/>
        <w:bCs/>
        <w:noProof/>
        <w:color w:val="115740"/>
        <w:sz w:val="18"/>
        <w:szCs w:val="18"/>
      </w:rPr>
      <w:drawing>
        <wp:inline distT="0" distB="0" distL="0" distR="0" wp14:anchorId="25464538" wp14:editId="20226523">
          <wp:extent cx="1122744" cy="533521"/>
          <wp:effectExtent l="0" t="0" r="1270" b="0"/>
          <wp:docPr id="1810474929" name="Imagen 2" descr="Interfaz de usuario gráfica, Texto, Aplicación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10474929" name="Imagen 2" descr="Interfaz de usuario gráfica, Texto, Aplicación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1451" cy="55191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77D6E">
      <w:rPr>
        <w:rFonts w:ascii="Arial" w:hAnsi="Arial" w:cs="Arial"/>
        <w:b/>
        <w:bCs/>
        <w:color w:val="115740"/>
        <w:sz w:val="18"/>
        <w:szCs w:val="18"/>
      </w:rPr>
      <w:tab/>
      <w:t xml:space="preserve">                                 </w:t>
    </w:r>
    <w:r w:rsidR="005D19D1">
      <w:rPr>
        <w:rFonts w:ascii="Arial" w:hAnsi="Arial" w:cs="Arial"/>
        <w:b/>
        <w:bCs/>
        <w:color w:val="115740"/>
        <w:sz w:val="18"/>
        <w:szCs w:val="18"/>
      </w:rPr>
      <w:t xml:space="preserve">           </w:t>
    </w:r>
    <w:r w:rsidR="00077D6E">
      <w:rPr>
        <w:rFonts w:ascii="Arial" w:hAnsi="Arial" w:cs="Arial"/>
        <w:b/>
        <w:bCs/>
        <w:color w:val="115740"/>
        <w:sz w:val="18"/>
        <w:szCs w:val="18"/>
      </w:rPr>
      <w:t xml:space="preserve"> CENTRO ASOCIADO A LA UNED DE GUADALAJARA</w:t>
    </w:r>
  </w:p>
  <w:p w14:paraId="7A1A068F" w14:textId="77777777" w:rsidR="00D15E13" w:rsidRPr="00D15E13" w:rsidRDefault="00D15E13" w:rsidP="00C53283">
    <w:pPr>
      <w:pStyle w:val="Encabezado"/>
      <w:jc w:val="right"/>
      <w:rPr>
        <w:rFonts w:ascii="Arial" w:hAnsi="Arial" w:cs="Arial"/>
        <w:b/>
        <w:bCs/>
        <w:sz w:val="20"/>
        <w:szCs w:val="20"/>
      </w:rPr>
    </w:pPr>
    <w:r w:rsidRPr="00D15E13">
      <w:rPr>
        <w:rFonts w:ascii="Arial" w:hAnsi="Arial" w:cs="Arial"/>
        <w:b/>
        <w:bCs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8BADD0C" wp14:editId="33BF1C62">
              <wp:simplePos x="0" y="0"/>
              <wp:positionH relativeFrom="column">
                <wp:posOffset>4179159</wp:posOffset>
              </wp:positionH>
              <wp:positionV relativeFrom="paragraph">
                <wp:posOffset>132864</wp:posOffset>
              </wp:positionV>
              <wp:extent cx="1195294" cy="5977"/>
              <wp:effectExtent l="0" t="0" r="24130" b="32385"/>
              <wp:wrapNone/>
              <wp:docPr id="2" name="Conector rec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195294" cy="5977"/>
                      </a:xfrm>
                      <a:prstGeom prst="line">
                        <a:avLst/>
                      </a:prstGeom>
                      <a:ln w="19050">
                        <a:solidFill>
                          <a:srgbClr val="00544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4E5F9E0D" id="Conector recto 2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9.05pt,10.45pt" to="423.15pt,1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" strokecolor="#005440" strokeweight="1.5pt"/>
          </w:pict>
        </mc:Fallback>
      </mc:AlternateContent>
    </w:r>
  </w:p>
  <w:p w14:paraId="79F26E4E" w14:textId="77777777" w:rsidR="00106FC2" w:rsidRPr="00106FC2" w:rsidRDefault="00106FC2">
    <w:pPr>
      <w:pStyle w:val="Encabezado"/>
      <w:rPr>
        <w:rFonts w:ascii="Fontana ND Cc OsF Semibold" w:hAnsi="Fontana ND Cc OsF Semibold"/>
      </w:rPr>
    </w:pPr>
  </w:p>
  <w:p w14:paraId="3A1D5D67" w14:textId="77777777" w:rsidR="0053782B" w:rsidRDefault="0053782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2C4F8" w14:textId="77777777" w:rsidR="00A4577C" w:rsidRDefault="00A4577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numFmt w:val="bullet"/>
      <w:lvlText w:val="•"/>
      <w:lvlJc w:val="left"/>
      <w:pPr>
        <w:ind w:left="810" w:hanging="708"/>
      </w:pPr>
      <w:rPr>
        <w:rFonts w:ascii="Calibri" w:hAnsi="Calibri" w:cs="Calibri"/>
        <w:b w:val="0"/>
        <w:bCs w:val="0"/>
        <w:w w:val="100"/>
        <w:sz w:val="22"/>
        <w:szCs w:val="22"/>
      </w:rPr>
    </w:lvl>
    <w:lvl w:ilvl="1">
      <w:numFmt w:val="bullet"/>
      <w:lvlText w:val="•"/>
      <w:lvlJc w:val="left"/>
      <w:pPr>
        <w:ind w:left="1610" w:hanging="708"/>
      </w:pPr>
    </w:lvl>
    <w:lvl w:ilvl="2">
      <w:numFmt w:val="bullet"/>
      <w:lvlText w:val="•"/>
      <w:lvlJc w:val="left"/>
      <w:pPr>
        <w:ind w:left="2401" w:hanging="708"/>
      </w:pPr>
    </w:lvl>
    <w:lvl w:ilvl="3">
      <w:numFmt w:val="bullet"/>
      <w:lvlText w:val="•"/>
      <w:lvlJc w:val="left"/>
      <w:pPr>
        <w:ind w:left="3191" w:hanging="708"/>
      </w:pPr>
    </w:lvl>
    <w:lvl w:ilvl="4">
      <w:numFmt w:val="bullet"/>
      <w:lvlText w:val="•"/>
      <w:lvlJc w:val="left"/>
      <w:pPr>
        <w:ind w:left="3982" w:hanging="708"/>
      </w:pPr>
    </w:lvl>
    <w:lvl w:ilvl="5">
      <w:numFmt w:val="bullet"/>
      <w:lvlText w:val="•"/>
      <w:lvlJc w:val="left"/>
      <w:pPr>
        <w:ind w:left="4773" w:hanging="708"/>
      </w:pPr>
    </w:lvl>
    <w:lvl w:ilvl="6">
      <w:numFmt w:val="bullet"/>
      <w:lvlText w:val="•"/>
      <w:lvlJc w:val="left"/>
      <w:pPr>
        <w:ind w:left="5563" w:hanging="708"/>
      </w:pPr>
    </w:lvl>
    <w:lvl w:ilvl="7">
      <w:numFmt w:val="bullet"/>
      <w:lvlText w:val="•"/>
      <w:lvlJc w:val="left"/>
      <w:pPr>
        <w:ind w:left="6354" w:hanging="708"/>
      </w:pPr>
    </w:lvl>
    <w:lvl w:ilvl="8">
      <w:numFmt w:val="bullet"/>
      <w:lvlText w:val="•"/>
      <w:lvlJc w:val="left"/>
      <w:pPr>
        <w:ind w:left="7145" w:hanging="708"/>
      </w:pPr>
    </w:lvl>
  </w:abstractNum>
  <w:abstractNum w:abstractNumId="1" w15:restartNumberingAfterBreak="0">
    <w:nsid w:val="0662125E"/>
    <w:multiLevelType w:val="hybridMultilevel"/>
    <w:tmpl w:val="C1B48B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CD457D"/>
    <w:multiLevelType w:val="hybridMultilevel"/>
    <w:tmpl w:val="04D23670"/>
    <w:lvl w:ilvl="0" w:tplc="79BCBBB8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E47710C"/>
    <w:multiLevelType w:val="hybridMultilevel"/>
    <w:tmpl w:val="46A48976"/>
    <w:lvl w:ilvl="0" w:tplc="0C0A000F">
      <w:start w:val="1"/>
      <w:numFmt w:val="decimal"/>
      <w:lvlText w:val="%1."/>
      <w:lvlJc w:val="left"/>
      <w:pPr>
        <w:ind w:left="795" w:hanging="360"/>
      </w:pPr>
    </w:lvl>
    <w:lvl w:ilvl="1" w:tplc="0C0A0019">
      <w:start w:val="1"/>
      <w:numFmt w:val="lowerLetter"/>
      <w:lvlText w:val="%2."/>
      <w:lvlJc w:val="left"/>
      <w:pPr>
        <w:ind w:left="1515" w:hanging="360"/>
      </w:pPr>
    </w:lvl>
    <w:lvl w:ilvl="2" w:tplc="0C0A001B">
      <w:start w:val="1"/>
      <w:numFmt w:val="lowerRoman"/>
      <w:lvlText w:val="%3."/>
      <w:lvlJc w:val="right"/>
      <w:pPr>
        <w:ind w:left="2235" w:hanging="180"/>
      </w:pPr>
    </w:lvl>
    <w:lvl w:ilvl="3" w:tplc="0C0A000F">
      <w:start w:val="1"/>
      <w:numFmt w:val="decimal"/>
      <w:lvlText w:val="%4."/>
      <w:lvlJc w:val="left"/>
      <w:pPr>
        <w:ind w:left="2955" w:hanging="360"/>
      </w:pPr>
    </w:lvl>
    <w:lvl w:ilvl="4" w:tplc="0C0A0019">
      <w:start w:val="1"/>
      <w:numFmt w:val="lowerLetter"/>
      <w:lvlText w:val="%5."/>
      <w:lvlJc w:val="left"/>
      <w:pPr>
        <w:ind w:left="3675" w:hanging="360"/>
      </w:pPr>
    </w:lvl>
    <w:lvl w:ilvl="5" w:tplc="0C0A001B">
      <w:start w:val="1"/>
      <w:numFmt w:val="lowerRoman"/>
      <w:lvlText w:val="%6."/>
      <w:lvlJc w:val="right"/>
      <w:pPr>
        <w:ind w:left="4395" w:hanging="180"/>
      </w:pPr>
    </w:lvl>
    <w:lvl w:ilvl="6" w:tplc="0C0A000F">
      <w:start w:val="1"/>
      <w:numFmt w:val="decimal"/>
      <w:lvlText w:val="%7."/>
      <w:lvlJc w:val="left"/>
      <w:pPr>
        <w:ind w:left="5115" w:hanging="360"/>
      </w:pPr>
    </w:lvl>
    <w:lvl w:ilvl="7" w:tplc="0C0A0019">
      <w:start w:val="1"/>
      <w:numFmt w:val="lowerLetter"/>
      <w:lvlText w:val="%8."/>
      <w:lvlJc w:val="left"/>
      <w:pPr>
        <w:ind w:left="5835" w:hanging="360"/>
      </w:pPr>
    </w:lvl>
    <w:lvl w:ilvl="8" w:tplc="0C0A001B">
      <w:start w:val="1"/>
      <w:numFmt w:val="lowerRoman"/>
      <w:lvlText w:val="%9."/>
      <w:lvlJc w:val="right"/>
      <w:pPr>
        <w:ind w:left="6555" w:hanging="180"/>
      </w:pPr>
    </w:lvl>
  </w:abstractNum>
  <w:abstractNum w:abstractNumId="4" w15:restartNumberingAfterBreak="0">
    <w:nsid w:val="18EC5037"/>
    <w:multiLevelType w:val="hybridMultilevel"/>
    <w:tmpl w:val="2922408E"/>
    <w:lvl w:ilvl="0" w:tplc="0C0A0017">
      <w:start w:val="1"/>
      <w:numFmt w:val="lowerLetter"/>
      <w:lvlText w:val="%1)"/>
      <w:lvlJc w:val="left"/>
      <w:pPr>
        <w:ind w:left="644" w:hanging="360"/>
      </w:p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>
      <w:start w:val="1"/>
      <w:numFmt w:val="lowerRoman"/>
      <w:lvlText w:val="%3."/>
      <w:lvlJc w:val="right"/>
      <w:pPr>
        <w:ind w:left="2084" w:hanging="180"/>
      </w:pPr>
    </w:lvl>
    <w:lvl w:ilvl="3" w:tplc="0C0A000F">
      <w:start w:val="1"/>
      <w:numFmt w:val="decimal"/>
      <w:lvlText w:val="%4."/>
      <w:lvlJc w:val="left"/>
      <w:pPr>
        <w:ind w:left="2804" w:hanging="360"/>
      </w:pPr>
    </w:lvl>
    <w:lvl w:ilvl="4" w:tplc="0C0A0019">
      <w:start w:val="1"/>
      <w:numFmt w:val="lowerLetter"/>
      <w:lvlText w:val="%5."/>
      <w:lvlJc w:val="left"/>
      <w:pPr>
        <w:ind w:left="3524" w:hanging="360"/>
      </w:pPr>
    </w:lvl>
    <w:lvl w:ilvl="5" w:tplc="0C0A001B">
      <w:start w:val="1"/>
      <w:numFmt w:val="lowerRoman"/>
      <w:lvlText w:val="%6."/>
      <w:lvlJc w:val="right"/>
      <w:pPr>
        <w:ind w:left="4244" w:hanging="180"/>
      </w:pPr>
    </w:lvl>
    <w:lvl w:ilvl="6" w:tplc="0C0A000F">
      <w:start w:val="1"/>
      <w:numFmt w:val="decimal"/>
      <w:lvlText w:val="%7."/>
      <w:lvlJc w:val="left"/>
      <w:pPr>
        <w:ind w:left="4964" w:hanging="360"/>
      </w:pPr>
    </w:lvl>
    <w:lvl w:ilvl="7" w:tplc="0C0A0019">
      <w:start w:val="1"/>
      <w:numFmt w:val="lowerLetter"/>
      <w:lvlText w:val="%8."/>
      <w:lvlJc w:val="left"/>
      <w:pPr>
        <w:ind w:left="5684" w:hanging="360"/>
      </w:pPr>
    </w:lvl>
    <w:lvl w:ilvl="8" w:tplc="0C0A001B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E180F56"/>
    <w:multiLevelType w:val="hybridMultilevel"/>
    <w:tmpl w:val="804410C6"/>
    <w:lvl w:ilvl="0" w:tplc="0C0A000F">
      <w:start w:val="1"/>
      <w:numFmt w:val="decimal"/>
      <w:lvlText w:val="%1."/>
      <w:lvlJc w:val="left"/>
      <w:pPr>
        <w:ind w:left="1800" w:hanging="360"/>
      </w:pPr>
    </w:lvl>
    <w:lvl w:ilvl="1" w:tplc="0C0A0019">
      <w:start w:val="1"/>
      <w:numFmt w:val="lowerLetter"/>
      <w:lvlText w:val="%2."/>
      <w:lvlJc w:val="left"/>
      <w:pPr>
        <w:ind w:left="2520" w:hanging="360"/>
      </w:pPr>
    </w:lvl>
    <w:lvl w:ilvl="2" w:tplc="0C0A001B">
      <w:start w:val="1"/>
      <w:numFmt w:val="lowerRoman"/>
      <w:lvlText w:val="%3."/>
      <w:lvlJc w:val="right"/>
      <w:pPr>
        <w:ind w:left="3240" w:hanging="180"/>
      </w:pPr>
    </w:lvl>
    <w:lvl w:ilvl="3" w:tplc="0C0A000F">
      <w:start w:val="1"/>
      <w:numFmt w:val="decimal"/>
      <w:lvlText w:val="%4."/>
      <w:lvlJc w:val="left"/>
      <w:pPr>
        <w:ind w:left="3960" w:hanging="360"/>
      </w:pPr>
    </w:lvl>
    <w:lvl w:ilvl="4" w:tplc="0C0A0019">
      <w:start w:val="1"/>
      <w:numFmt w:val="lowerLetter"/>
      <w:lvlText w:val="%5."/>
      <w:lvlJc w:val="left"/>
      <w:pPr>
        <w:ind w:left="4680" w:hanging="360"/>
      </w:pPr>
    </w:lvl>
    <w:lvl w:ilvl="5" w:tplc="0C0A001B">
      <w:start w:val="1"/>
      <w:numFmt w:val="lowerRoman"/>
      <w:lvlText w:val="%6."/>
      <w:lvlJc w:val="right"/>
      <w:pPr>
        <w:ind w:left="5400" w:hanging="180"/>
      </w:pPr>
    </w:lvl>
    <w:lvl w:ilvl="6" w:tplc="0C0A000F">
      <w:start w:val="1"/>
      <w:numFmt w:val="decimal"/>
      <w:lvlText w:val="%7."/>
      <w:lvlJc w:val="left"/>
      <w:pPr>
        <w:ind w:left="6120" w:hanging="360"/>
      </w:pPr>
    </w:lvl>
    <w:lvl w:ilvl="7" w:tplc="0C0A0019">
      <w:start w:val="1"/>
      <w:numFmt w:val="lowerLetter"/>
      <w:lvlText w:val="%8."/>
      <w:lvlJc w:val="left"/>
      <w:pPr>
        <w:ind w:left="6840" w:hanging="360"/>
      </w:pPr>
    </w:lvl>
    <w:lvl w:ilvl="8" w:tplc="0C0A001B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5B758E8"/>
    <w:multiLevelType w:val="hybridMultilevel"/>
    <w:tmpl w:val="B240C3B8"/>
    <w:lvl w:ilvl="0" w:tplc="13D077CE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6F442D"/>
    <w:multiLevelType w:val="hybridMultilevel"/>
    <w:tmpl w:val="4BCC41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D50C79"/>
    <w:multiLevelType w:val="hybridMultilevel"/>
    <w:tmpl w:val="7D62BC4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4A61C3"/>
    <w:multiLevelType w:val="hybridMultilevel"/>
    <w:tmpl w:val="96BE6B0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>
      <w:start w:val="1"/>
      <w:numFmt w:val="lowerLetter"/>
      <w:lvlText w:val="%5."/>
      <w:lvlJc w:val="left"/>
      <w:pPr>
        <w:ind w:left="3600" w:hanging="360"/>
      </w:pPr>
    </w:lvl>
    <w:lvl w:ilvl="5" w:tplc="040A001B">
      <w:start w:val="1"/>
      <w:numFmt w:val="lowerRoman"/>
      <w:lvlText w:val="%6."/>
      <w:lvlJc w:val="right"/>
      <w:pPr>
        <w:ind w:left="4320" w:hanging="180"/>
      </w:pPr>
    </w:lvl>
    <w:lvl w:ilvl="6" w:tplc="040A000F">
      <w:start w:val="1"/>
      <w:numFmt w:val="decimal"/>
      <w:lvlText w:val="%7."/>
      <w:lvlJc w:val="left"/>
      <w:pPr>
        <w:ind w:left="5040" w:hanging="360"/>
      </w:pPr>
    </w:lvl>
    <w:lvl w:ilvl="7" w:tplc="040A0019">
      <w:start w:val="1"/>
      <w:numFmt w:val="lowerLetter"/>
      <w:lvlText w:val="%8."/>
      <w:lvlJc w:val="left"/>
      <w:pPr>
        <w:ind w:left="5760" w:hanging="360"/>
      </w:pPr>
    </w:lvl>
    <w:lvl w:ilvl="8" w:tplc="040A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DF036A"/>
    <w:multiLevelType w:val="hybridMultilevel"/>
    <w:tmpl w:val="4BD0B7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4317B9"/>
    <w:multiLevelType w:val="hybridMultilevel"/>
    <w:tmpl w:val="A3209808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F048B8"/>
    <w:multiLevelType w:val="hybridMultilevel"/>
    <w:tmpl w:val="E42C1D36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7D4136"/>
    <w:multiLevelType w:val="hybridMultilevel"/>
    <w:tmpl w:val="733C39C2"/>
    <w:lvl w:ilvl="0" w:tplc="0C0A0011">
      <w:start w:val="1"/>
      <w:numFmt w:val="decimal"/>
      <w:lvlText w:val="%1)"/>
      <w:lvlJc w:val="left"/>
      <w:pPr>
        <w:ind w:left="644" w:hanging="360"/>
      </w:p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>
      <w:start w:val="1"/>
      <w:numFmt w:val="lowerRoman"/>
      <w:lvlText w:val="%3."/>
      <w:lvlJc w:val="right"/>
      <w:pPr>
        <w:ind w:left="2084" w:hanging="180"/>
      </w:pPr>
    </w:lvl>
    <w:lvl w:ilvl="3" w:tplc="0C0A000F">
      <w:start w:val="1"/>
      <w:numFmt w:val="decimal"/>
      <w:lvlText w:val="%4."/>
      <w:lvlJc w:val="left"/>
      <w:pPr>
        <w:ind w:left="2804" w:hanging="360"/>
      </w:pPr>
    </w:lvl>
    <w:lvl w:ilvl="4" w:tplc="0C0A0019">
      <w:start w:val="1"/>
      <w:numFmt w:val="lowerLetter"/>
      <w:lvlText w:val="%5."/>
      <w:lvlJc w:val="left"/>
      <w:pPr>
        <w:ind w:left="3524" w:hanging="360"/>
      </w:pPr>
    </w:lvl>
    <w:lvl w:ilvl="5" w:tplc="0C0A001B">
      <w:start w:val="1"/>
      <w:numFmt w:val="lowerRoman"/>
      <w:lvlText w:val="%6."/>
      <w:lvlJc w:val="right"/>
      <w:pPr>
        <w:ind w:left="4244" w:hanging="180"/>
      </w:pPr>
    </w:lvl>
    <w:lvl w:ilvl="6" w:tplc="0C0A000F">
      <w:start w:val="1"/>
      <w:numFmt w:val="decimal"/>
      <w:lvlText w:val="%7."/>
      <w:lvlJc w:val="left"/>
      <w:pPr>
        <w:ind w:left="4964" w:hanging="360"/>
      </w:pPr>
    </w:lvl>
    <w:lvl w:ilvl="7" w:tplc="0C0A0019">
      <w:start w:val="1"/>
      <w:numFmt w:val="lowerLetter"/>
      <w:lvlText w:val="%8."/>
      <w:lvlJc w:val="left"/>
      <w:pPr>
        <w:ind w:left="5684" w:hanging="360"/>
      </w:pPr>
    </w:lvl>
    <w:lvl w:ilvl="8" w:tplc="0C0A001B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A9F2B7C"/>
    <w:multiLevelType w:val="hybridMultilevel"/>
    <w:tmpl w:val="D0AE31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4B6E7B"/>
    <w:multiLevelType w:val="hybridMultilevel"/>
    <w:tmpl w:val="7E588DF4"/>
    <w:lvl w:ilvl="0" w:tplc="8CD438B0">
      <w:numFmt w:val="bullet"/>
      <w:lvlText w:val="•"/>
      <w:lvlJc w:val="left"/>
      <w:pPr>
        <w:ind w:left="663" w:hanging="360"/>
      </w:pPr>
      <w:rPr>
        <w:rFonts w:ascii="Arial" w:eastAsia="Calibri" w:hAnsi="Arial" w:cs="Arial" w:hint="default"/>
      </w:rPr>
    </w:lvl>
    <w:lvl w:ilvl="1" w:tplc="0C0A0003">
      <w:start w:val="1"/>
      <w:numFmt w:val="bullet"/>
      <w:lvlText w:val="o"/>
      <w:lvlJc w:val="left"/>
      <w:pPr>
        <w:ind w:left="1383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03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23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543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263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4983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03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23" w:hanging="360"/>
      </w:pPr>
      <w:rPr>
        <w:rFonts w:ascii="Wingdings" w:hAnsi="Wingdings" w:hint="default"/>
      </w:rPr>
    </w:lvl>
  </w:abstractNum>
  <w:abstractNum w:abstractNumId="16" w15:restartNumberingAfterBreak="0">
    <w:nsid w:val="737E0BB8"/>
    <w:multiLevelType w:val="hybridMultilevel"/>
    <w:tmpl w:val="67103688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AC118F"/>
    <w:multiLevelType w:val="hybridMultilevel"/>
    <w:tmpl w:val="8B303C0E"/>
    <w:lvl w:ilvl="0" w:tplc="2F94B30A">
      <w:numFmt w:val="bullet"/>
      <w:lvlText w:val="•"/>
      <w:lvlJc w:val="left"/>
      <w:pPr>
        <w:ind w:left="825" w:hanging="345"/>
      </w:pPr>
      <w:rPr>
        <w:w w:val="98"/>
      </w:rPr>
    </w:lvl>
    <w:lvl w:ilvl="1" w:tplc="02A8473E">
      <w:numFmt w:val="bullet"/>
      <w:lvlText w:val="•"/>
      <w:lvlJc w:val="left"/>
      <w:pPr>
        <w:ind w:left="1616" w:hanging="345"/>
      </w:pPr>
    </w:lvl>
    <w:lvl w:ilvl="2" w:tplc="AC165A64">
      <w:numFmt w:val="bullet"/>
      <w:lvlText w:val="•"/>
      <w:lvlJc w:val="left"/>
      <w:pPr>
        <w:ind w:left="2412" w:hanging="345"/>
      </w:pPr>
    </w:lvl>
    <w:lvl w:ilvl="3" w:tplc="1B76D2EC">
      <w:numFmt w:val="bullet"/>
      <w:lvlText w:val="•"/>
      <w:lvlJc w:val="left"/>
      <w:pPr>
        <w:ind w:left="3208" w:hanging="345"/>
      </w:pPr>
    </w:lvl>
    <w:lvl w:ilvl="4" w:tplc="47BE93F8">
      <w:numFmt w:val="bullet"/>
      <w:lvlText w:val="•"/>
      <w:lvlJc w:val="left"/>
      <w:pPr>
        <w:ind w:left="4004" w:hanging="345"/>
      </w:pPr>
    </w:lvl>
    <w:lvl w:ilvl="5" w:tplc="3F2CDCEA">
      <w:numFmt w:val="bullet"/>
      <w:lvlText w:val="•"/>
      <w:lvlJc w:val="left"/>
      <w:pPr>
        <w:ind w:left="4800" w:hanging="345"/>
      </w:pPr>
    </w:lvl>
    <w:lvl w:ilvl="6" w:tplc="9DE03A24">
      <w:numFmt w:val="bullet"/>
      <w:lvlText w:val="•"/>
      <w:lvlJc w:val="left"/>
      <w:pPr>
        <w:ind w:left="5596" w:hanging="345"/>
      </w:pPr>
    </w:lvl>
    <w:lvl w:ilvl="7" w:tplc="CC9631D4">
      <w:numFmt w:val="bullet"/>
      <w:lvlText w:val="•"/>
      <w:lvlJc w:val="left"/>
      <w:pPr>
        <w:ind w:left="6392" w:hanging="345"/>
      </w:pPr>
    </w:lvl>
    <w:lvl w:ilvl="8" w:tplc="11B6E384">
      <w:numFmt w:val="bullet"/>
      <w:lvlText w:val="•"/>
      <w:lvlJc w:val="left"/>
      <w:pPr>
        <w:ind w:left="7188" w:hanging="345"/>
      </w:pPr>
    </w:lvl>
  </w:abstractNum>
  <w:num w:numId="1" w16cid:durableId="1707096994">
    <w:abstractNumId w:val="8"/>
  </w:num>
  <w:num w:numId="2" w16cid:durableId="1236167618">
    <w:abstractNumId w:val="14"/>
  </w:num>
  <w:num w:numId="3" w16cid:durableId="1293747281">
    <w:abstractNumId w:val="12"/>
  </w:num>
  <w:num w:numId="4" w16cid:durableId="858078950">
    <w:abstractNumId w:val="1"/>
  </w:num>
  <w:num w:numId="5" w16cid:durableId="1243640858">
    <w:abstractNumId w:val="6"/>
  </w:num>
  <w:num w:numId="6" w16cid:durableId="580719348">
    <w:abstractNumId w:val="0"/>
  </w:num>
  <w:num w:numId="7" w16cid:durableId="102459576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903336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6480749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79146053">
    <w:abstractNumId w:val="15"/>
  </w:num>
  <w:num w:numId="11" w16cid:durableId="27730227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123659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945690">
    <w:abstractNumId w:val="2"/>
  </w:num>
  <w:num w:numId="14" w16cid:durableId="1485662286">
    <w:abstractNumId w:val="11"/>
  </w:num>
  <w:num w:numId="15" w16cid:durableId="1707562620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 w16cid:durableId="1080559013">
    <w:abstractNumId w:val="17"/>
  </w:num>
  <w:num w:numId="17" w16cid:durableId="946350358">
    <w:abstractNumId w:val="3"/>
  </w:num>
  <w:num w:numId="18" w16cid:durableId="1889761392">
    <w:abstractNumId w:val="13"/>
  </w:num>
  <w:num w:numId="19" w16cid:durableId="878735821">
    <w:abstractNumId w:val="4"/>
  </w:num>
  <w:num w:numId="20" w16cid:durableId="1591817464">
    <w:abstractNumId w:val="7"/>
  </w:num>
  <w:num w:numId="21" w16cid:durableId="5513562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533"/>
    <w:rsid w:val="000026DD"/>
    <w:rsid w:val="000171E0"/>
    <w:rsid w:val="0002740B"/>
    <w:rsid w:val="00032007"/>
    <w:rsid w:val="00034982"/>
    <w:rsid w:val="000512B1"/>
    <w:rsid w:val="0005621D"/>
    <w:rsid w:val="00061DF6"/>
    <w:rsid w:val="00064D0C"/>
    <w:rsid w:val="00067A79"/>
    <w:rsid w:val="00073BB9"/>
    <w:rsid w:val="000771D6"/>
    <w:rsid w:val="00077D6E"/>
    <w:rsid w:val="000850DC"/>
    <w:rsid w:val="00092C66"/>
    <w:rsid w:val="000A3AE1"/>
    <w:rsid w:val="000A5680"/>
    <w:rsid w:val="000B3283"/>
    <w:rsid w:val="000B7906"/>
    <w:rsid w:val="000C546E"/>
    <w:rsid w:val="000C5A79"/>
    <w:rsid w:val="000E69B5"/>
    <w:rsid w:val="000F1981"/>
    <w:rsid w:val="000F1D86"/>
    <w:rsid w:val="000F337A"/>
    <w:rsid w:val="000F5C87"/>
    <w:rsid w:val="00100007"/>
    <w:rsid w:val="00103F50"/>
    <w:rsid w:val="00106FC2"/>
    <w:rsid w:val="00131FD2"/>
    <w:rsid w:val="00136519"/>
    <w:rsid w:val="00136F67"/>
    <w:rsid w:val="001411D1"/>
    <w:rsid w:val="00162113"/>
    <w:rsid w:val="00171167"/>
    <w:rsid w:val="001806CA"/>
    <w:rsid w:val="001837C9"/>
    <w:rsid w:val="00195A45"/>
    <w:rsid w:val="0019636B"/>
    <w:rsid w:val="001A1AE4"/>
    <w:rsid w:val="001B15AD"/>
    <w:rsid w:val="001B46E9"/>
    <w:rsid w:val="001B7B14"/>
    <w:rsid w:val="001C2564"/>
    <w:rsid w:val="001C51B3"/>
    <w:rsid w:val="001D2DF5"/>
    <w:rsid w:val="001D461C"/>
    <w:rsid w:val="001D4A5F"/>
    <w:rsid w:val="001E288B"/>
    <w:rsid w:val="001E67B4"/>
    <w:rsid w:val="001F01A5"/>
    <w:rsid w:val="001F2F0B"/>
    <w:rsid w:val="0023764D"/>
    <w:rsid w:val="0024591A"/>
    <w:rsid w:val="00247D51"/>
    <w:rsid w:val="00265D38"/>
    <w:rsid w:val="00273A1E"/>
    <w:rsid w:val="0029391B"/>
    <w:rsid w:val="002947E2"/>
    <w:rsid w:val="002A59F9"/>
    <w:rsid w:val="002B191B"/>
    <w:rsid w:val="002C3DF8"/>
    <w:rsid w:val="002D08E1"/>
    <w:rsid w:val="002E2F0C"/>
    <w:rsid w:val="002F5022"/>
    <w:rsid w:val="002F51C7"/>
    <w:rsid w:val="002F5AC1"/>
    <w:rsid w:val="00312175"/>
    <w:rsid w:val="00336C78"/>
    <w:rsid w:val="00345871"/>
    <w:rsid w:val="00347062"/>
    <w:rsid w:val="00351DFB"/>
    <w:rsid w:val="00352533"/>
    <w:rsid w:val="00355C0C"/>
    <w:rsid w:val="0036163D"/>
    <w:rsid w:val="00364A3E"/>
    <w:rsid w:val="00374214"/>
    <w:rsid w:val="00376064"/>
    <w:rsid w:val="00377DF9"/>
    <w:rsid w:val="00381574"/>
    <w:rsid w:val="00391DFF"/>
    <w:rsid w:val="003A3C46"/>
    <w:rsid w:val="003C7FA2"/>
    <w:rsid w:val="003D3856"/>
    <w:rsid w:val="003D7336"/>
    <w:rsid w:val="003E10C4"/>
    <w:rsid w:val="003E7AE7"/>
    <w:rsid w:val="003F12FD"/>
    <w:rsid w:val="00404399"/>
    <w:rsid w:val="004079B0"/>
    <w:rsid w:val="00417243"/>
    <w:rsid w:val="004224F2"/>
    <w:rsid w:val="004262AC"/>
    <w:rsid w:val="004300A6"/>
    <w:rsid w:val="004334B3"/>
    <w:rsid w:val="0044721A"/>
    <w:rsid w:val="004515E2"/>
    <w:rsid w:val="00455A51"/>
    <w:rsid w:val="00464EDA"/>
    <w:rsid w:val="0047195C"/>
    <w:rsid w:val="00482D6B"/>
    <w:rsid w:val="00487921"/>
    <w:rsid w:val="004902F0"/>
    <w:rsid w:val="004B31A3"/>
    <w:rsid w:val="004C20E5"/>
    <w:rsid w:val="004C4485"/>
    <w:rsid w:val="004C77DF"/>
    <w:rsid w:val="004D1C85"/>
    <w:rsid w:val="004E46A0"/>
    <w:rsid w:val="004E59B2"/>
    <w:rsid w:val="004E5C21"/>
    <w:rsid w:val="004F692B"/>
    <w:rsid w:val="00503382"/>
    <w:rsid w:val="00505F96"/>
    <w:rsid w:val="00510A2D"/>
    <w:rsid w:val="005114FA"/>
    <w:rsid w:val="00513079"/>
    <w:rsid w:val="005232E3"/>
    <w:rsid w:val="00523D24"/>
    <w:rsid w:val="00532A59"/>
    <w:rsid w:val="0053782B"/>
    <w:rsid w:val="00555B68"/>
    <w:rsid w:val="0056135F"/>
    <w:rsid w:val="005677AC"/>
    <w:rsid w:val="00571EA7"/>
    <w:rsid w:val="00575306"/>
    <w:rsid w:val="00581ED2"/>
    <w:rsid w:val="00591058"/>
    <w:rsid w:val="00591CE0"/>
    <w:rsid w:val="005A0C34"/>
    <w:rsid w:val="005A3192"/>
    <w:rsid w:val="005A7CE1"/>
    <w:rsid w:val="005C2637"/>
    <w:rsid w:val="005C2F09"/>
    <w:rsid w:val="005C51EF"/>
    <w:rsid w:val="005D19D1"/>
    <w:rsid w:val="005D5D65"/>
    <w:rsid w:val="005D5F4D"/>
    <w:rsid w:val="005D66C1"/>
    <w:rsid w:val="005E3666"/>
    <w:rsid w:val="006024B2"/>
    <w:rsid w:val="00604F90"/>
    <w:rsid w:val="00607116"/>
    <w:rsid w:val="0064026E"/>
    <w:rsid w:val="00642CEF"/>
    <w:rsid w:val="006470E8"/>
    <w:rsid w:val="0066063D"/>
    <w:rsid w:val="00661F68"/>
    <w:rsid w:val="00662183"/>
    <w:rsid w:val="00662920"/>
    <w:rsid w:val="0067447B"/>
    <w:rsid w:val="0067451D"/>
    <w:rsid w:val="006746D3"/>
    <w:rsid w:val="00680603"/>
    <w:rsid w:val="0068136F"/>
    <w:rsid w:val="00685D70"/>
    <w:rsid w:val="0068787E"/>
    <w:rsid w:val="006920C3"/>
    <w:rsid w:val="00694B4D"/>
    <w:rsid w:val="00695305"/>
    <w:rsid w:val="00696B0D"/>
    <w:rsid w:val="006A03F1"/>
    <w:rsid w:val="006A36B8"/>
    <w:rsid w:val="006A479D"/>
    <w:rsid w:val="006A49F0"/>
    <w:rsid w:val="006A5142"/>
    <w:rsid w:val="006B2C62"/>
    <w:rsid w:val="006B2EF5"/>
    <w:rsid w:val="006C0E26"/>
    <w:rsid w:val="006C13D2"/>
    <w:rsid w:val="006D324D"/>
    <w:rsid w:val="006D739B"/>
    <w:rsid w:val="006D76CC"/>
    <w:rsid w:val="006E17D6"/>
    <w:rsid w:val="006E2572"/>
    <w:rsid w:val="006E42E0"/>
    <w:rsid w:val="006E7550"/>
    <w:rsid w:val="006F385E"/>
    <w:rsid w:val="006F3BF8"/>
    <w:rsid w:val="006F5DE4"/>
    <w:rsid w:val="007010F2"/>
    <w:rsid w:val="00711B0C"/>
    <w:rsid w:val="00712290"/>
    <w:rsid w:val="007168F4"/>
    <w:rsid w:val="007308E4"/>
    <w:rsid w:val="007311F3"/>
    <w:rsid w:val="00731BD9"/>
    <w:rsid w:val="00735C0B"/>
    <w:rsid w:val="00735F88"/>
    <w:rsid w:val="007465F4"/>
    <w:rsid w:val="00752E7A"/>
    <w:rsid w:val="0075640F"/>
    <w:rsid w:val="00763C9E"/>
    <w:rsid w:val="00767916"/>
    <w:rsid w:val="00770427"/>
    <w:rsid w:val="0077575F"/>
    <w:rsid w:val="00780379"/>
    <w:rsid w:val="007879E8"/>
    <w:rsid w:val="00792B54"/>
    <w:rsid w:val="00794A8D"/>
    <w:rsid w:val="007A611F"/>
    <w:rsid w:val="007B42E1"/>
    <w:rsid w:val="007B4BFB"/>
    <w:rsid w:val="007B6B14"/>
    <w:rsid w:val="007D4F7F"/>
    <w:rsid w:val="007E0DF6"/>
    <w:rsid w:val="007E3261"/>
    <w:rsid w:val="007E405C"/>
    <w:rsid w:val="007F5647"/>
    <w:rsid w:val="008001D1"/>
    <w:rsid w:val="00810E79"/>
    <w:rsid w:val="00812491"/>
    <w:rsid w:val="00814E92"/>
    <w:rsid w:val="00821CA5"/>
    <w:rsid w:val="00834FBA"/>
    <w:rsid w:val="00844313"/>
    <w:rsid w:val="00844522"/>
    <w:rsid w:val="00846D78"/>
    <w:rsid w:val="00846DA0"/>
    <w:rsid w:val="00850D8D"/>
    <w:rsid w:val="008516D5"/>
    <w:rsid w:val="008579E8"/>
    <w:rsid w:val="008620DB"/>
    <w:rsid w:val="00862E76"/>
    <w:rsid w:val="008744FE"/>
    <w:rsid w:val="008819FF"/>
    <w:rsid w:val="00890AC6"/>
    <w:rsid w:val="00894CF8"/>
    <w:rsid w:val="008A074B"/>
    <w:rsid w:val="008A3856"/>
    <w:rsid w:val="008B2615"/>
    <w:rsid w:val="008C47C2"/>
    <w:rsid w:val="008F2737"/>
    <w:rsid w:val="008F37A4"/>
    <w:rsid w:val="00900544"/>
    <w:rsid w:val="009056F8"/>
    <w:rsid w:val="00917B7E"/>
    <w:rsid w:val="00921F08"/>
    <w:rsid w:val="009322B3"/>
    <w:rsid w:val="009338C1"/>
    <w:rsid w:val="009369B1"/>
    <w:rsid w:val="009434F7"/>
    <w:rsid w:val="00952EBD"/>
    <w:rsid w:val="00976101"/>
    <w:rsid w:val="00980E89"/>
    <w:rsid w:val="00992D9D"/>
    <w:rsid w:val="009946CE"/>
    <w:rsid w:val="00996C17"/>
    <w:rsid w:val="009A61F7"/>
    <w:rsid w:val="009A6BEC"/>
    <w:rsid w:val="009B297E"/>
    <w:rsid w:val="009B3CB7"/>
    <w:rsid w:val="009B4DA2"/>
    <w:rsid w:val="009C08E7"/>
    <w:rsid w:val="009E1ED9"/>
    <w:rsid w:val="009E35E1"/>
    <w:rsid w:val="009F66CE"/>
    <w:rsid w:val="00A01935"/>
    <w:rsid w:val="00A03BDD"/>
    <w:rsid w:val="00A101EF"/>
    <w:rsid w:val="00A108F5"/>
    <w:rsid w:val="00A4577C"/>
    <w:rsid w:val="00A537E3"/>
    <w:rsid w:val="00A540E6"/>
    <w:rsid w:val="00A56DAA"/>
    <w:rsid w:val="00A60F64"/>
    <w:rsid w:val="00A67DBD"/>
    <w:rsid w:val="00A73C43"/>
    <w:rsid w:val="00A76953"/>
    <w:rsid w:val="00A8052F"/>
    <w:rsid w:val="00A922A7"/>
    <w:rsid w:val="00A9720F"/>
    <w:rsid w:val="00AA21CA"/>
    <w:rsid w:val="00AA39D4"/>
    <w:rsid w:val="00AA7AC1"/>
    <w:rsid w:val="00AC0239"/>
    <w:rsid w:val="00AC5477"/>
    <w:rsid w:val="00AC687C"/>
    <w:rsid w:val="00AD68A1"/>
    <w:rsid w:val="00AE2C01"/>
    <w:rsid w:val="00AE39DC"/>
    <w:rsid w:val="00AE5867"/>
    <w:rsid w:val="00AF0E1B"/>
    <w:rsid w:val="00AF2F0E"/>
    <w:rsid w:val="00AF3A3C"/>
    <w:rsid w:val="00B06E90"/>
    <w:rsid w:val="00B13C29"/>
    <w:rsid w:val="00B15E9D"/>
    <w:rsid w:val="00B21863"/>
    <w:rsid w:val="00B34B22"/>
    <w:rsid w:val="00B44B1D"/>
    <w:rsid w:val="00B44FB3"/>
    <w:rsid w:val="00B46501"/>
    <w:rsid w:val="00B50E26"/>
    <w:rsid w:val="00B613C3"/>
    <w:rsid w:val="00B6551D"/>
    <w:rsid w:val="00B714D9"/>
    <w:rsid w:val="00B72529"/>
    <w:rsid w:val="00B731F6"/>
    <w:rsid w:val="00B74F39"/>
    <w:rsid w:val="00B8189E"/>
    <w:rsid w:val="00B83093"/>
    <w:rsid w:val="00B91122"/>
    <w:rsid w:val="00B94097"/>
    <w:rsid w:val="00BA52E8"/>
    <w:rsid w:val="00BA57AF"/>
    <w:rsid w:val="00BB27B5"/>
    <w:rsid w:val="00BB3B09"/>
    <w:rsid w:val="00BB54D0"/>
    <w:rsid w:val="00BB78BF"/>
    <w:rsid w:val="00BC7A54"/>
    <w:rsid w:val="00BD6649"/>
    <w:rsid w:val="00BF2947"/>
    <w:rsid w:val="00C03606"/>
    <w:rsid w:val="00C13765"/>
    <w:rsid w:val="00C22349"/>
    <w:rsid w:val="00C25308"/>
    <w:rsid w:val="00C26B5E"/>
    <w:rsid w:val="00C343BD"/>
    <w:rsid w:val="00C37982"/>
    <w:rsid w:val="00C37C34"/>
    <w:rsid w:val="00C37D6C"/>
    <w:rsid w:val="00C42711"/>
    <w:rsid w:val="00C44BC4"/>
    <w:rsid w:val="00C53283"/>
    <w:rsid w:val="00C66233"/>
    <w:rsid w:val="00C75AB4"/>
    <w:rsid w:val="00C86CD8"/>
    <w:rsid w:val="00C873FF"/>
    <w:rsid w:val="00CA2571"/>
    <w:rsid w:val="00CA5F46"/>
    <w:rsid w:val="00CB6138"/>
    <w:rsid w:val="00CC51A7"/>
    <w:rsid w:val="00CD03EF"/>
    <w:rsid w:val="00CD7683"/>
    <w:rsid w:val="00CE56D4"/>
    <w:rsid w:val="00CF06BE"/>
    <w:rsid w:val="00CF2C8A"/>
    <w:rsid w:val="00D03F5B"/>
    <w:rsid w:val="00D06520"/>
    <w:rsid w:val="00D15E13"/>
    <w:rsid w:val="00D2117A"/>
    <w:rsid w:val="00D26E0D"/>
    <w:rsid w:val="00D3555B"/>
    <w:rsid w:val="00D35824"/>
    <w:rsid w:val="00D379DE"/>
    <w:rsid w:val="00D51ADB"/>
    <w:rsid w:val="00D53850"/>
    <w:rsid w:val="00D66E53"/>
    <w:rsid w:val="00D81FD0"/>
    <w:rsid w:val="00D9059C"/>
    <w:rsid w:val="00DA5B63"/>
    <w:rsid w:val="00DA67BB"/>
    <w:rsid w:val="00DD11DB"/>
    <w:rsid w:val="00DD3194"/>
    <w:rsid w:val="00DF0288"/>
    <w:rsid w:val="00E129FA"/>
    <w:rsid w:val="00E132FC"/>
    <w:rsid w:val="00E33C13"/>
    <w:rsid w:val="00E35178"/>
    <w:rsid w:val="00E365DF"/>
    <w:rsid w:val="00E4002B"/>
    <w:rsid w:val="00E42926"/>
    <w:rsid w:val="00E62D29"/>
    <w:rsid w:val="00E63A52"/>
    <w:rsid w:val="00E710CD"/>
    <w:rsid w:val="00E80F10"/>
    <w:rsid w:val="00E8722B"/>
    <w:rsid w:val="00E94E8B"/>
    <w:rsid w:val="00E96319"/>
    <w:rsid w:val="00E97327"/>
    <w:rsid w:val="00EB04E2"/>
    <w:rsid w:val="00EB1383"/>
    <w:rsid w:val="00EB3BDF"/>
    <w:rsid w:val="00EC2536"/>
    <w:rsid w:val="00EC2BA7"/>
    <w:rsid w:val="00EC59AE"/>
    <w:rsid w:val="00ED26F9"/>
    <w:rsid w:val="00ED5009"/>
    <w:rsid w:val="00ED593F"/>
    <w:rsid w:val="00EE1961"/>
    <w:rsid w:val="00EE55B0"/>
    <w:rsid w:val="00EF0148"/>
    <w:rsid w:val="00F029AF"/>
    <w:rsid w:val="00F0396B"/>
    <w:rsid w:val="00F0407B"/>
    <w:rsid w:val="00F05DEA"/>
    <w:rsid w:val="00F07E70"/>
    <w:rsid w:val="00F16CAA"/>
    <w:rsid w:val="00F34BB8"/>
    <w:rsid w:val="00F36BFF"/>
    <w:rsid w:val="00F537C7"/>
    <w:rsid w:val="00F53ED6"/>
    <w:rsid w:val="00F564AA"/>
    <w:rsid w:val="00F57D08"/>
    <w:rsid w:val="00F7171E"/>
    <w:rsid w:val="00F71CEF"/>
    <w:rsid w:val="00F75D68"/>
    <w:rsid w:val="00F81558"/>
    <w:rsid w:val="00F9799B"/>
    <w:rsid w:val="00FA5110"/>
    <w:rsid w:val="00FB071D"/>
    <w:rsid w:val="00FB12BA"/>
    <w:rsid w:val="00FB4BC8"/>
    <w:rsid w:val="00FB6563"/>
    <w:rsid w:val="00FC4BC2"/>
    <w:rsid w:val="00FC5D96"/>
    <w:rsid w:val="00FD0829"/>
    <w:rsid w:val="00FD143A"/>
    <w:rsid w:val="00FD1B9B"/>
    <w:rsid w:val="00FD4DB4"/>
    <w:rsid w:val="00FD5719"/>
    <w:rsid w:val="00FE2EC8"/>
    <w:rsid w:val="00FE4C16"/>
    <w:rsid w:val="00FE5D63"/>
    <w:rsid w:val="00FE6A3A"/>
    <w:rsid w:val="00FF05BD"/>
    <w:rsid w:val="00FF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C7083F"/>
  <w15:docId w15:val="{E2C7176B-0C87-48DC-A3CD-E8716C425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2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2E0"/>
  </w:style>
  <w:style w:type="paragraph" w:styleId="Ttulo1">
    <w:name w:val="heading 1"/>
    <w:basedOn w:val="Normal"/>
    <w:next w:val="Normal"/>
    <w:link w:val="Ttulo1Car"/>
    <w:uiPriority w:val="9"/>
    <w:qFormat/>
    <w:rsid w:val="006E42E0"/>
    <w:pPr>
      <w:keepNext/>
      <w:keepLines/>
      <w:spacing w:before="320" w:after="40"/>
      <w:outlineLvl w:val="0"/>
    </w:pPr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E42E0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6E42E0"/>
    <w:pPr>
      <w:keepNext/>
      <w:keepLines/>
      <w:spacing w:before="120" w:after="0"/>
      <w:outlineLvl w:val="2"/>
    </w:pPr>
    <w:rPr>
      <w:rFonts w:asciiTheme="majorHAnsi" w:eastAsiaTheme="majorEastAsia" w:hAnsiTheme="majorHAnsi" w:cstheme="majorBidi"/>
      <w:spacing w:val="4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E42E0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E42E0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b/>
      <w:bCs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E42E0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E42E0"/>
    <w:pPr>
      <w:keepNext/>
      <w:keepLines/>
      <w:spacing w:before="120" w:after="0"/>
      <w:outlineLvl w:val="6"/>
    </w:pPr>
    <w:rPr>
      <w:i/>
      <w:iCs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E42E0"/>
    <w:pPr>
      <w:keepNext/>
      <w:keepLines/>
      <w:spacing w:before="120" w:after="0"/>
      <w:outlineLvl w:val="7"/>
    </w:pPr>
    <w:rPr>
      <w:b/>
      <w:bCs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E42E0"/>
    <w:pPr>
      <w:keepNext/>
      <w:keepLines/>
      <w:spacing w:before="120" w:after="0"/>
      <w:outlineLvl w:val="8"/>
    </w:pPr>
    <w:rPr>
      <w:i/>
      <w:i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06F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6FC2"/>
  </w:style>
  <w:style w:type="paragraph" w:styleId="Piedepgina">
    <w:name w:val="footer"/>
    <w:basedOn w:val="Normal"/>
    <w:link w:val="PiedepginaCar"/>
    <w:uiPriority w:val="99"/>
    <w:unhideWhenUsed/>
    <w:rsid w:val="00106FC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06FC2"/>
  </w:style>
  <w:style w:type="paragraph" w:styleId="Textodeglobo">
    <w:name w:val="Balloon Text"/>
    <w:basedOn w:val="Normal"/>
    <w:link w:val="TextodegloboCar"/>
    <w:uiPriority w:val="99"/>
    <w:semiHidden/>
    <w:unhideWhenUsed/>
    <w:rsid w:val="0010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106FC2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45871"/>
    <w:pPr>
      <w:ind w:left="720"/>
      <w:contextualSpacing/>
    </w:pPr>
  </w:style>
  <w:style w:type="character" w:styleId="Hipervnculo">
    <w:name w:val="Hyperlink"/>
    <w:uiPriority w:val="99"/>
    <w:unhideWhenUsed/>
    <w:rsid w:val="005C2F09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62920"/>
    <w:rPr>
      <w:color w:val="605E5C"/>
      <w:shd w:val="clear" w:color="auto" w:fill="E1DFDD"/>
    </w:rPr>
  </w:style>
  <w:style w:type="paragraph" w:customStyle="1" w:styleId="Default">
    <w:name w:val="Default"/>
    <w:rsid w:val="00CD7683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Textoindependiente">
    <w:name w:val="Body Text"/>
    <w:basedOn w:val="Normal"/>
    <w:link w:val="TextoindependienteCar"/>
    <w:uiPriority w:val="1"/>
    <w:rsid w:val="00591CE0"/>
    <w:pPr>
      <w:autoSpaceDE w:val="0"/>
      <w:autoSpaceDN w:val="0"/>
      <w:adjustRightInd w:val="0"/>
      <w:spacing w:after="0" w:line="240" w:lineRule="auto"/>
    </w:pPr>
    <w:rPr>
      <w:rFonts w:cs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591CE0"/>
    <w:rPr>
      <w:rFonts w:cs="Calibri"/>
      <w:sz w:val="22"/>
      <w:szCs w:val="22"/>
    </w:rPr>
  </w:style>
  <w:style w:type="character" w:styleId="Referenciasutil">
    <w:name w:val="Subtle Reference"/>
    <w:basedOn w:val="Fuentedeprrafopredeter"/>
    <w:uiPriority w:val="31"/>
    <w:qFormat/>
    <w:rsid w:val="006E42E0"/>
    <w:rPr>
      <w:smallCaps/>
      <w:color w:val="auto"/>
      <w:u w:val="single" w:color="7F7F7F" w:themeColor="text1" w:themeTint="80"/>
    </w:rPr>
  </w:style>
  <w:style w:type="character" w:styleId="nfasis">
    <w:name w:val="Emphasis"/>
    <w:basedOn w:val="Fuentedeprrafopredeter"/>
    <w:uiPriority w:val="20"/>
    <w:qFormat/>
    <w:rsid w:val="006E42E0"/>
    <w:rPr>
      <w:i/>
      <w:iCs/>
      <w:color w:val="auto"/>
    </w:rPr>
  </w:style>
  <w:style w:type="paragraph" w:styleId="Ttulo">
    <w:name w:val="Title"/>
    <w:basedOn w:val="Normal"/>
    <w:next w:val="Normal"/>
    <w:link w:val="TtuloCar"/>
    <w:uiPriority w:val="10"/>
    <w:qFormat/>
    <w:rsid w:val="006E42E0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TtuloCar">
    <w:name w:val="Título Car"/>
    <w:basedOn w:val="Fuentedeprrafopredeter"/>
    <w:link w:val="Ttulo"/>
    <w:uiPriority w:val="10"/>
    <w:rsid w:val="006E42E0"/>
    <w:rPr>
      <w:rFonts w:asciiTheme="majorHAnsi" w:eastAsiaTheme="majorEastAsia" w:hAnsiTheme="majorHAnsi" w:cstheme="majorBidi"/>
      <w:b/>
      <w:bCs/>
      <w:spacing w:val="-7"/>
      <w:sz w:val="48"/>
      <w:szCs w:val="48"/>
    </w:rPr>
  </w:style>
  <w:style w:type="character" w:customStyle="1" w:styleId="Ttulo2Car">
    <w:name w:val="Título 2 Car"/>
    <w:basedOn w:val="Fuentedeprrafopredeter"/>
    <w:link w:val="Ttulo2"/>
    <w:uiPriority w:val="9"/>
    <w:rsid w:val="006E42E0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Ttulo1Car">
    <w:name w:val="Título 1 Car"/>
    <w:basedOn w:val="Fuentedeprrafopredeter"/>
    <w:link w:val="Ttulo1"/>
    <w:uiPriority w:val="9"/>
    <w:rsid w:val="006E42E0"/>
    <w:rPr>
      <w:rFonts w:asciiTheme="majorHAnsi" w:eastAsiaTheme="majorEastAsia" w:hAnsiTheme="majorHAnsi" w:cstheme="majorBidi"/>
      <w:b/>
      <w:bCs/>
      <w:caps/>
      <w:spacing w:val="4"/>
      <w:sz w:val="28"/>
      <w:szCs w:val="28"/>
    </w:rPr>
  </w:style>
  <w:style w:type="paragraph" w:styleId="NormalWeb">
    <w:name w:val="Normal (Web)"/>
    <w:basedOn w:val="Normal"/>
    <w:uiPriority w:val="99"/>
    <w:semiHidden/>
    <w:unhideWhenUsed/>
    <w:rsid w:val="00273A1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Sinespaciado">
    <w:name w:val="No Spacing"/>
    <w:uiPriority w:val="1"/>
    <w:qFormat/>
    <w:rsid w:val="006E42E0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E42E0"/>
    <w:rPr>
      <w:b/>
      <w:bCs/>
      <w:color w:val="auto"/>
    </w:rPr>
  </w:style>
  <w:style w:type="character" w:styleId="nfasissutil">
    <w:name w:val="Subtle Emphasis"/>
    <w:basedOn w:val="Fuentedeprrafopredeter"/>
    <w:uiPriority w:val="19"/>
    <w:qFormat/>
    <w:rsid w:val="006E42E0"/>
    <w:rPr>
      <w:i/>
      <w:iCs/>
      <w:color w:val="auto"/>
    </w:rPr>
  </w:style>
  <w:style w:type="character" w:customStyle="1" w:styleId="Ttulo3Car">
    <w:name w:val="Título 3 Car"/>
    <w:basedOn w:val="Fuentedeprrafopredeter"/>
    <w:link w:val="Ttulo3"/>
    <w:uiPriority w:val="9"/>
    <w:rsid w:val="006E42E0"/>
    <w:rPr>
      <w:rFonts w:asciiTheme="majorHAnsi" w:eastAsiaTheme="majorEastAsia" w:hAnsiTheme="majorHAnsi" w:cstheme="majorBidi"/>
      <w:spacing w:val="4"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E42E0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E42E0"/>
    <w:rPr>
      <w:rFonts w:asciiTheme="majorHAnsi" w:eastAsiaTheme="majorEastAsia" w:hAnsiTheme="majorHAnsi" w:cstheme="majorBidi"/>
      <w:b/>
      <w:bCs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E42E0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E42E0"/>
    <w:rPr>
      <w:i/>
      <w:iCs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E42E0"/>
    <w:rPr>
      <w:b/>
      <w:bCs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E42E0"/>
    <w:rPr>
      <w:i/>
      <w:iCs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6E42E0"/>
    <w:rPr>
      <w:b/>
      <w:bCs/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6E42E0"/>
    <w:pPr>
      <w:numPr>
        <w:ilvl w:val="1"/>
      </w:numPr>
      <w:spacing w:after="240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6E42E0"/>
    <w:rPr>
      <w:rFonts w:asciiTheme="majorHAnsi" w:eastAsiaTheme="majorEastAsia" w:hAnsiTheme="majorHAnsi" w:cstheme="majorBidi"/>
      <w:sz w:val="24"/>
      <w:szCs w:val="24"/>
    </w:rPr>
  </w:style>
  <w:style w:type="paragraph" w:styleId="Cita">
    <w:name w:val="Quote"/>
    <w:basedOn w:val="Normal"/>
    <w:next w:val="Normal"/>
    <w:link w:val="CitaCar"/>
    <w:uiPriority w:val="29"/>
    <w:qFormat/>
    <w:rsid w:val="006E42E0"/>
    <w:pPr>
      <w:spacing w:before="200" w:line="264" w:lineRule="auto"/>
      <w:ind w:left="864" w:right="864"/>
      <w:jc w:val="center"/>
    </w:pPr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6E42E0"/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E42E0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E42E0"/>
    <w:rPr>
      <w:rFonts w:asciiTheme="majorHAnsi" w:eastAsiaTheme="majorEastAsia" w:hAnsiTheme="majorHAnsi" w:cstheme="majorBidi"/>
      <w:sz w:val="26"/>
      <w:szCs w:val="26"/>
    </w:rPr>
  </w:style>
  <w:style w:type="character" w:styleId="nfasisintenso">
    <w:name w:val="Intense Emphasis"/>
    <w:basedOn w:val="Fuentedeprrafopredeter"/>
    <w:uiPriority w:val="21"/>
    <w:qFormat/>
    <w:rsid w:val="006E42E0"/>
    <w:rPr>
      <w:b/>
      <w:bCs/>
      <w:i/>
      <w:iCs/>
      <w:color w:val="auto"/>
    </w:rPr>
  </w:style>
  <w:style w:type="character" w:styleId="Referenciaintensa">
    <w:name w:val="Intense Reference"/>
    <w:basedOn w:val="Fuentedeprrafopredeter"/>
    <w:uiPriority w:val="32"/>
    <w:qFormat/>
    <w:rsid w:val="006E42E0"/>
    <w:rPr>
      <w:b/>
      <w:bCs/>
      <w:smallCaps/>
      <w:color w:val="auto"/>
      <w:u w:val="single"/>
    </w:rPr>
  </w:style>
  <w:style w:type="character" w:styleId="Ttulodellibro">
    <w:name w:val="Book Title"/>
    <w:basedOn w:val="Fuentedeprrafopredeter"/>
    <w:uiPriority w:val="33"/>
    <w:qFormat/>
    <w:rsid w:val="006E42E0"/>
    <w:rPr>
      <w:b/>
      <w:bCs/>
      <w:smallCaps/>
      <w:color w:val="auto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6E42E0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1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4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3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dpd.cliente@conversia.e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rotecciondedatos@guadalajara.uned.e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scar\Documents\Resumen%20Informativo\Proyectos%20Gabinete%20de%20Comunicaci&#243;n%20y%20Marketing%20UNED\Firma%20Correo%20electr&#243;nico\Departamento%20comunicacion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63BBFA51CF174458F24889AB80CCAE0" ma:contentTypeVersion="9" ma:contentTypeDescription="Crear nuevo documento." ma:contentTypeScope="" ma:versionID="a4476895be71a3b7318038c46535f98d">
  <xsd:schema xmlns:xsd="http://www.w3.org/2001/XMLSchema" xmlns:xs="http://www.w3.org/2001/XMLSchema" xmlns:p="http://schemas.microsoft.com/office/2006/metadata/properties" xmlns:ns2="b6ee736d-2012-4fb2-913f-dcd1d16c4603" targetNamespace="http://schemas.microsoft.com/office/2006/metadata/properties" ma:root="true" ma:fieldsID="ed111548c3639cd7a59dae95f5bbce60" ns2:_="">
    <xsd:import namespace="b6ee736d-2012-4fb2-913f-dcd1d16c46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ee736d-2012-4fb2-913f-dcd1d16c46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C58A3F-E9CA-4D36-8742-B79D0F8822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2100BD9-AF2D-4DFB-9F5B-E895632412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46F4A0-560E-4123-A926-7E406B2197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ee736d-2012-4fb2-913f-dcd1d16c46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01E5EC-6CBD-4F85-A0DD-9ACE702EB78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Departamento comunicacion.dot</Template>
  <TotalTime>0</TotalTime>
  <Pages>2</Pages>
  <Words>372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Óliver Yuste García</dc:creator>
  <cp:lastModifiedBy>FELIX HERNANDEZ LEMES</cp:lastModifiedBy>
  <cp:revision>3</cp:revision>
  <cp:lastPrinted>2022-04-04T08:09:00Z</cp:lastPrinted>
  <dcterms:created xsi:type="dcterms:W3CDTF">2025-09-08T09:25:00Z</dcterms:created>
  <dcterms:modified xsi:type="dcterms:W3CDTF">2025-09-08T09:27:00Z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0x010100663BBFA51CF174458F24889AB80CCAE0</vt:lpwstr>
  </property>
  <property fmtid="{D5CDD505-2E9C-101B-9397-08002B2CF9AE}" pid="3" name="Order">
    <vt:r8>604000</vt:r8>
  </property>
  <property fmtid="{D5CDD505-2E9C-101B-9397-08002B2CF9AE}" pid="4" name="ComplianceAssetId">
    <vt:lpwstr/>
  </property>
</Properties>
</file>